
<file path=docProps/app.xml><?xml version="1.0" encoding="utf-8"?>
<Properties xmlns="http://schemas.openxmlformats.org/officeDocument/2006/extended-properties" xmlns:vt="http://schemas.openxmlformats.org/officeDocument/2006/docPropsVTypes">
  <Template>~WRL0043.tmp</Template>
  <TotalTime>11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YingZhang</dc:creator>
  <cp:lastModifiedBy>毛诗媛</cp:lastModifiedBy>
  <cp:revision>11</cp:revision>
  <dcterms:created xsi:type="dcterms:W3CDTF">2024-03-20T08:37:00Z</dcterms:created>
  <dcterms:modified xsi:type="dcterms:W3CDTF">2025-02-21T10:43:00Z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2CBD979E7D0A4F9FB2002DB9D55A6A7E_13</vt:lpwstr>
  </property>
</Properties>
</file>